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2" w:rightFromText="142" w:vertAnchor="page" w:tblpY="2501"/>
        <w:tblOverlap w:val="never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3969"/>
        <w:gridCol w:w="1417"/>
      </w:tblGrid>
      <w:tr w:rsidR="000D71EC" w:rsidTr="00F21863">
        <w:trPr>
          <w:trHeight w:val="2400"/>
        </w:trPr>
        <w:tc>
          <w:tcPr>
            <w:tcW w:w="3085" w:type="dxa"/>
          </w:tcPr>
          <w:p w:rsidR="000D71EC" w:rsidRDefault="000D71EC" w:rsidP="00F21863"/>
        </w:tc>
        <w:tc>
          <w:tcPr>
            <w:tcW w:w="2552" w:type="dxa"/>
            <w:vMerge w:val="restart"/>
          </w:tcPr>
          <w:p w:rsidR="000D71EC" w:rsidRPr="00571DBD" w:rsidRDefault="000D71EC" w:rsidP="00F21863"/>
        </w:tc>
        <w:tc>
          <w:tcPr>
            <w:tcW w:w="5386" w:type="dxa"/>
            <w:gridSpan w:val="2"/>
            <w:vMerge w:val="restart"/>
            <w:tcMar>
              <w:left w:w="0" w:type="dxa"/>
              <w:right w:w="567" w:type="dxa"/>
            </w:tcMar>
          </w:tcPr>
          <w:p w:rsidR="000D71EC" w:rsidRPr="00571DBD" w:rsidRDefault="000D71EC" w:rsidP="00F21863">
            <w:pPr>
              <w:pStyle w:val="ULadresse"/>
            </w:pPr>
            <w:r w:rsidRPr="00571DBD">
              <w:t xml:space="preserve">Limoges,  le </w:t>
            </w:r>
            <w:r w:rsidR="0049363C">
              <w:fldChar w:fldCharType="begin"/>
            </w:r>
            <w:r w:rsidR="0049363C">
              <w:instrText xml:space="preserve"> TIME \@ "dddd d MMMM yyyy" </w:instrText>
            </w:r>
            <w:r w:rsidR="0049363C">
              <w:fldChar w:fldCharType="separate"/>
            </w:r>
            <w:r w:rsidR="00B60437">
              <w:rPr>
                <w:noProof/>
              </w:rPr>
              <w:t>mardi 19 octobre 2021</w:t>
            </w:r>
            <w:r w:rsidR="0049363C">
              <w:fldChar w:fldCharType="end"/>
            </w:r>
          </w:p>
          <w:p w:rsidR="000D71EC" w:rsidRPr="00571DBD" w:rsidRDefault="000D71EC" w:rsidP="00F21863">
            <w:pPr>
              <w:pStyle w:val="ULadresse"/>
            </w:pPr>
          </w:p>
          <w:p w:rsidR="000D71EC" w:rsidRPr="00FB17FC" w:rsidRDefault="007B111F" w:rsidP="00F21863">
            <w:pPr>
              <w:pStyle w:val="ULadresse"/>
              <w:rPr>
                <w:b/>
                <w:i/>
                <w:color w:val="FF0000"/>
              </w:rPr>
            </w:pPr>
            <w:r w:rsidRPr="00FB17FC">
              <w:rPr>
                <w:b/>
                <w:i/>
                <w:color w:val="FF0000"/>
              </w:rPr>
              <w:t xml:space="preserve">&lt;Nom </w:t>
            </w:r>
            <w:r w:rsidR="00FB17FC">
              <w:rPr>
                <w:b/>
                <w:i/>
                <w:color w:val="FF0000"/>
              </w:rPr>
              <w:t xml:space="preserve">et prénom du </w:t>
            </w:r>
            <w:r w:rsidR="004121E6">
              <w:rPr>
                <w:b/>
                <w:i/>
                <w:color w:val="FF0000"/>
              </w:rPr>
              <w:t>Chargé de suivi</w:t>
            </w:r>
            <w:r w:rsidRPr="00FB17FC">
              <w:rPr>
                <w:b/>
                <w:i/>
                <w:color w:val="FF0000"/>
              </w:rPr>
              <w:t>&gt;</w:t>
            </w:r>
          </w:p>
          <w:p w:rsidR="0049363C" w:rsidRPr="00571DBD" w:rsidRDefault="0049363C" w:rsidP="00F21863">
            <w:pPr>
              <w:pStyle w:val="ULadresse"/>
            </w:pPr>
          </w:p>
          <w:p w:rsidR="000D71EC" w:rsidRDefault="0049363C" w:rsidP="00F21863">
            <w:pPr>
              <w:pStyle w:val="ULadresse"/>
            </w:pPr>
            <w:r w:rsidRPr="00571DBD">
              <w:t>A</w:t>
            </w:r>
          </w:p>
          <w:p w:rsidR="0049363C" w:rsidRPr="00571DBD" w:rsidRDefault="0049363C" w:rsidP="00F21863">
            <w:pPr>
              <w:pStyle w:val="ULadresse"/>
            </w:pPr>
          </w:p>
          <w:p w:rsidR="000D71EC" w:rsidRDefault="00035D1E" w:rsidP="0049363C">
            <w:pPr>
              <w:pStyle w:val="ULadresse"/>
            </w:pPr>
            <w:r>
              <w:t>M</w:t>
            </w:r>
            <w:r w:rsidR="00B60437">
              <w:t>adame</w:t>
            </w:r>
            <w:r>
              <w:t xml:space="preserve"> L</w:t>
            </w:r>
            <w:r w:rsidR="00B60437">
              <w:t>a</w:t>
            </w:r>
            <w:r>
              <w:t xml:space="preserve"> Président</w:t>
            </w:r>
            <w:r w:rsidR="00B60437">
              <w:t>e</w:t>
            </w:r>
            <w:r w:rsidR="0049363C">
              <w:t xml:space="preserve"> de l’Université de Limoges</w:t>
            </w:r>
          </w:p>
          <w:p w:rsidR="0049363C" w:rsidRDefault="0049363C" w:rsidP="0049363C">
            <w:pPr>
              <w:pStyle w:val="ULadresse"/>
            </w:pPr>
          </w:p>
          <w:p w:rsidR="0049363C" w:rsidRPr="004D5D47" w:rsidRDefault="0049363C" w:rsidP="00BD73AF">
            <w:pPr>
              <w:pStyle w:val="ULadresse"/>
            </w:pPr>
            <w:r>
              <w:t>sous cou</w:t>
            </w:r>
            <w:r w:rsidR="00895C90">
              <w:t xml:space="preserve">vert </w:t>
            </w:r>
            <w:r>
              <w:t xml:space="preserve"> du Responsable de Site de l’Ecole Doctorale </w:t>
            </w:r>
            <w:r w:rsidR="002A4044" w:rsidRPr="00FB17FC">
              <w:rPr>
                <w:b/>
                <w:i/>
                <w:color w:val="FF0000"/>
              </w:rPr>
              <w:t xml:space="preserve">&lt; </w:t>
            </w:r>
            <w:r w:rsidR="00BD73AF">
              <w:rPr>
                <w:b/>
                <w:i/>
                <w:color w:val="FF0000"/>
              </w:rPr>
              <w:t>N</w:t>
            </w:r>
            <w:r w:rsidR="002A4044" w:rsidRPr="00FB17FC">
              <w:rPr>
                <w:b/>
                <w:i/>
                <w:color w:val="FF0000"/>
              </w:rPr>
              <w:t>om</w:t>
            </w:r>
            <w:r w:rsidR="00FB17FC">
              <w:rPr>
                <w:b/>
                <w:i/>
                <w:color w:val="FF0000"/>
              </w:rPr>
              <w:t xml:space="preserve"> de l’Ecole Doctorale</w:t>
            </w:r>
            <w:r w:rsidRPr="00FB17FC">
              <w:rPr>
                <w:b/>
                <w:i/>
                <w:color w:val="FF0000"/>
              </w:rPr>
              <w:t>&gt;</w:t>
            </w:r>
          </w:p>
        </w:tc>
      </w:tr>
      <w:tr w:rsidR="002B474D" w:rsidTr="00F21863">
        <w:trPr>
          <w:trHeight w:val="987"/>
        </w:trPr>
        <w:tc>
          <w:tcPr>
            <w:tcW w:w="3085" w:type="dxa"/>
            <w:vMerge w:val="restart"/>
          </w:tcPr>
          <w:p w:rsidR="002B474D" w:rsidRDefault="002B474D" w:rsidP="00F21863">
            <w:pPr>
              <w:pStyle w:val="ULNomduserviceemetteur"/>
            </w:pPr>
          </w:p>
        </w:tc>
        <w:tc>
          <w:tcPr>
            <w:tcW w:w="2552" w:type="dxa"/>
            <w:vMerge/>
          </w:tcPr>
          <w:p w:rsidR="002B474D" w:rsidRPr="00571DBD" w:rsidRDefault="002B474D" w:rsidP="00F21863"/>
        </w:tc>
        <w:tc>
          <w:tcPr>
            <w:tcW w:w="5386" w:type="dxa"/>
            <w:gridSpan w:val="2"/>
            <w:vMerge/>
          </w:tcPr>
          <w:p w:rsidR="002B474D" w:rsidRPr="00571DBD" w:rsidRDefault="002B474D" w:rsidP="00F21863"/>
        </w:tc>
      </w:tr>
      <w:tr w:rsidR="002B474D" w:rsidTr="00F21863">
        <w:trPr>
          <w:trHeight w:val="127"/>
        </w:trPr>
        <w:tc>
          <w:tcPr>
            <w:tcW w:w="3085" w:type="dxa"/>
            <w:vMerge/>
          </w:tcPr>
          <w:p w:rsidR="002B474D" w:rsidRDefault="002B474D" w:rsidP="00F21863"/>
        </w:tc>
        <w:tc>
          <w:tcPr>
            <w:tcW w:w="7938" w:type="dxa"/>
            <w:gridSpan w:val="3"/>
          </w:tcPr>
          <w:p w:rsidR="002B474D" w:rsidRDefault="002B474D" w:rsidP="00F21863"/>
        </w:tc>
      </w:tr>
      <w:tr w:rsidR="00A63E61" w:rsidRPr="000D71EC" w:rsidTr="00F21863">
        <w:tc>
          <w:tcPr>
            <w:tcW w:w="3085" w:type="dxa"/>
          </w:tcPr>
          <w:p w:rsidR="00A63E61" w:rsidRDefault="0049363C" w:rsidP="00F21863">
            <w:r>
              <w:t xml:space="preserve">Affaire suivie par </w:t>
            </w:r>
            <w:r w:rsidRPr="00FB17FC">
              <w:rPr>
                <w:b/>
                <w:i/>
                <w:color w:val="FF0000"/>
              </w:rPr>
              <w:t>&lt;A compléter&gt;</w:t>
            </w:r>
            <w:r w:rsidR="00A63E61">
              <w:br/>
            </w:r>
          </w:p>
          <w:p w:rsidR="00A63E61" w:rsidRDefault="0049363C" w:rsidP="00F21863">
            <w:r>
              <w:t xml:space="preserve">Tél. 05 </w:t>
            </w:r>
            <w:r w:rsidRPr="00FB17FC">
              <w:rPr>
                <w:b/>
                <w:i/>
                <w:color w:val="FF0000"/>
              </w:rPr>
              <w:t>&lt;A compléter&gt;</w:t>
            </w:r>
          </w:p>
          <w:p w:rsidR="00A63E61" w:rsidRPr="00FB17FC" w:rsidRDefault="00895C90" w:rsidP="00F21863">
            <w:r w:rsidRPr="00FB17FC">
              <w:rPr>
                <w:b/>
                <w:i/>
                <w:color w:val="FF0000"/>
              </w:rPr>
              <w:t xml:space="preserve">&lt;Mel </w:t>
            </w:r>
            <w:r w:rsidR="0049363C" w:rsidRPr="00FB17FC">
              <w:rPr>
                <w:b/>
                <w:i/>
                <w:color w:val="FF0000"/>
              </w:rPr>
              <w:t>&gt;</w:t>
            </w:r>
            <w:r w:rsidR="00A63E61" w:rsidRPr="00FB17FC">
              <w:rPr>
                <w:color w:val="FF0000"/>
              </w:rPr>
              <w:br/>
            </w:r>
          </w:p>
          <w:p w:rsidR="00A63E61" w:rsidRDefault="00A63E61" w:rsidP="00F21863">
            <w:r>
              <w:rPr>
                <w:b/>
              </w:rPr>
              <w:br/>
            </w:r>
          </w:p>
        </w:tc>
        <w:tc>
          <w:tcPr>
            <w:tcW w:w="6521" w:type="dxa"/>
            <w:gridSpan w:val="2"/>
          </w:tcPr>
          <w:p w:rsidR="0049363C" w:rsidRPr="001D2D9F" w:rsidRDefault="00B60437" w:rsidP="0049363C">
            <w:pPr>
              <w:jc w:val="both"/>
            </w:pPr>
            <w:r>
              <w:t>Madame La Présidente</w:t>
            </w:r>
            <w:r w:rsidR="0049363C">
              <w:t>,</w:t>
            </w:r>
          </w:p>
          <w:p w:rsidR="0049363C" w:rsidRDefault="0049363C" w:rsidP="0049363C">
            <w:pPr>
              <w:jc w:val="both"/>
            </w:pPr>
          </w:p>
          <w:p w:rsidR="0049363C" w:rsidRPr="007B111F" w:rsidRDefault="0049363C" w:rsidP="0049363C">
            <w:pPr>
              <w:jc w:val="both"/>
              <w:rPr>
                <w:b/>
              </w:rPr>
            </w:pPr>
            <w:r>
              <w:t>J’ai l’honneur de vous demander de bien vouloir con</w:t>
            </w:r>
            <w:r w:rsidR="004121E6">
              <w:t xml:space="preserve">voquer le jury de soutenance d’HDR </w:t>
            </w:r>
            <w:r>
              <w:t xml:space="preserve">de </w:t>
            </w:r>
            <w:r w:rsidR="00E5751C" w:rsidRPr="00BD73AF">
              <w:rPr>
                <w:b/>
                <w:i/>
                <w:color w:val="FF0000"/>
              </w:rPr>
              <w:t>&lt;</w:t>
            </w:r>
            <w:r w:rsidR="00BD73AF" w:rsidRPr="00BD73AF">
              <w:rPr>
                <w:b/>
                <w:i/>
                <w:color w:val="FF0000"/>
              </w:rPr>
              <w:t>Nom</w:t>
            </w:r>
            <w:r w:rsidR="00E5751C" w:rsidRPr="00BD73AF">
              <w:rPr>
                <w:b/>
                <w:i/>
                <w:color w:val="FF0000"/>
              </w:rPr>
              <w:t xml:space="preserve"> </w:t>
            </w:r>
            <w:r w:rsidR="00BD73AF" w:rsidRPr="00BD73AF">
              <w:rPr>
                <w:b/>
                <w:i/>
                <w:color w:val="FF0000"/>
              </w:rPr>
              <w:t xml:space="preserve">et Prénom </w:t>
            </w:r>
            <w:r w:rsidR="00BD73AF">
              <w:rPr>
                <w:b/>
                <w:i/>
                <w:color w:val="FF0000"/>
              </w:rPr>
              <w:t xml:space="preserve">du </w:t>
            </w:r>
            <w:r w:rsidR="004121E6">
              <w:rPr>
                <w:b/>
                <w:i/>
                <w:color w:val="FF0000"/>
              </w:rPr>
              <w:t>candidat</w:t>
            </w:r>
            <w:r w:rsidR="00E5751C" w:rsidRPr="00BD73AF">
              <w:rPr>
                <w:b/>
                <w:i/>
                <w:color w:val="FF0000"/>
              </w:rPr>
              <w:t>&gt;</w:t>
            </w:r>
            <w:r w:rsidRPr="00FB17FC">
              <w:rPr>
                <w:b/>
                <w:color w:val="FF0000"/>
              </w:rPr>
              <w:t xml:space="preserve"> </w:t>
            </w:r>
            <w:proofErr w:type="spellStart"/>
            <w:r>
              <w:t>né</w:t>
            </w:r>
            <w:r w:rsidR="00BD73AF">
              <w:t>.e</w:t>
            </w:r>
            <w:proofErr w:type="spellEnd"/>
            <w:r w:rsidR="00FB17FC">
              <w:t xml:space="preserve"> le</w:t>
            </w:r>
            <w:r>
              <w:t xml:space="preserve"> </w:t>
            </w:r>
            <w:r w:rsidR="00FB17FC" w:rsidRPr="00FB17FC">
              <w:rPr>
                <w:color w:val="FF0000"/>
              </w:rPr>
              <w:t>&lt;</w:t>
            </w:r>
            <w:r w:rsidR="00E5751C" w:rsidRPr="00FB17FC">
              <w:rPr>
                <w:b/>
                <w:i/>
                <w:color w:val="FF0000"/>
              </w:rPr>
              <w:t>date et ville de naissance (ou pays pour les</w:t>
            </w:r>
            <w:r w:rsidR="006761F3" w:rsidRPr="00FB17FC">
              <w:rPr>
                <w:b/>
                <w:i/>
                <w:color w:val="FF0000"/>
              </w:rPr>
              <w:t xml:space="preserve"> </w:t>
            </w:r>
            <w:r w:rsidR="00E5751C" w:rsidRPr="00FB17FC">
              <w:rPr>
                <w:b/>
                <w:i/>
                <w:color w:val="FF0000"/>
              </w:rPr>
              <w:t>étrangers</w:t>
            </w:r>
            <w:r w:rsidR="007B111F" w:rsidRPr="00FB17FC">
              <w:rPr>
                <w:b/>
                <w:i/>
                <w:color w:val="FF0000"/>
              </w:rPr>
              <w:t>)</w:t>
            </w:r>
            <w:r w:rsidR="00FB17FC">
              <w:rPr>
                <w:b/>
                <w:i/>
                <w:color w:val="FF0000"/>
              </w:rPr>
              <w:t>&gt;</w:t>
            </w:r>
            <w:r w:rsidR="00E5751C" w:rsidRPr="00895C90">
              <w:rPr>
                <w:b/>
              </w:rPr>
              <w:t>,</w:t>
            </w:r>
            <w:r w:rsidR="00E5751C">
              <w:rPr>
                <w:b/>
              </w:rPr>
              <w:t xml:space="preserve"> </w:t>
            </w:r>
            <w:r w:rsidR="00E5751C">
              <w:t xml:space="preserve">sous couvert du </w:t>
            </w:r>
            <w:r>
              <w:t xml:space="preserve">Responsable de Site de </w:t>
            </w:r>
            <w:r w:rsidR="00E5751C">
              <w:t xml:space="preserve">l’Ecole Doctorale </w:t>
            </w:r>
            <w:r w:rsidR="00FB17FC" w:rsidRPr="00FB17FC">
              <w:rPr>
                <w:b/>
                <w:i/>
                <w:color w:val="FF0000"/>
              </w:rPr>
              <w:t>&lt; nom</w:t>
            </w:r>
            <w:r w:rsidR="00FB17FC">
              <w:rPr>
                <w:b/>
                <w:i/>
                <w:color w:val="FF0000"/>
              </w:rPr>
              <w:t xml:space="preserve"> de l’Ecole Doctorale</w:t>
            </w:r>
            <w:r w:rsidR="00FB17FC" w:rsidRPr="00FB17FC">
              <w:rPr>
                <w:b/>
                <w:i/>
                <w:color w:val="FF0000"/>
              </w:rPr>
              <w:t>&gt;</w:t>
            </w:r>
          </w:p>
          <w:p w:rsidR="0049363C" w:rsidRDefault="0049363C" w:rsidP="0049363C">
            <w:pPr>
              <w:jc w:val="both"/>
            </w:pPr>
          </w:p>
          <w:p w:rsidR="0049363C" w:rsidRDefault="0049363C" w:rsidP="0049363C">
            <w:pPr>
              <w:jc w:val="both"/>
            </w:pPr>
            <w:r>
              <w:t>Intitulé </w:t>
            </w:r>
            <w:r w:rsidR="00E5751C">
              <w:t>de</w:t>
            </w:r>
            <w:r w:rsidR="004121E6">
              <w:t>s travaux</w:t>
            </w:r>
            <w:r w:rsidR="00E5751C">
              <w:t xml:space="preserve"> </w:t>
            </w:r>
            <w:r>
              <w:t>:</w:t>
            </w:r>
            <w:r w:rsidR="00E5751C">
              <w:t xml:space="preserve"> </w:t>
            </w:r>
            <w:r w:rsidR="00FB17FC" w:rsidRPr="00FB17FC">
              <w:rPr>
                <w:b/>
                <w:i/>
                <w:color w:val="FF0000"/>
              </w:rPr>
              <w:t>&lt;</w:t>
            </w:r>
            <w:r w:rsidR="004121E6">
              <w:rPr>
                <w:b/>
                <w:i/>
                <w:color w:val="FF0000"/>
              </w:rPr>
              <w:t xml:space="preserve">sujet </w:t>
            </w:r>
            <w:r w:rsidR="00E5751C" w:rsidRPr="00FB17FC">
              <w:rPr>
                <w:b/>
                <w:i/>
                <w:color w:val="FF0000"/>
              </w:rPr>
              <w:t>&gt;</w:t>
            </w:r>
          </w:p>
          <w:p w:rsidR="0049363C" w:rsidRPr="007F5162" w:rsidRDefault="0049363C" w:rsidP="0049363C">
            <w:pPr>
              <w:jc w:val="both"/>
              <w:rPr>
                <w:u w:val="single"/>
              </w:rPr>
            </w:pPr>
          </w:p>
          <w:p w:rsidR="0049363C" w:rsidRDefault="0049363C" w:rsidP="0049363C">
            <w:pPr>
              <w:jc w:val="both"/>
            </w:pPr>
            <w:r>
              <w:t xml:space="preserve">Le </w:t>
            </w:r>
            <w:r w:rsidR="004F698D">
              <w:rPr>
                <w:b/>
                <w:i/>
                <w:color w:val="FF0000"/>
              </w:rPr>
              <w:t>&lt;</w:t>
            </w:r>
            <w:r w:rsidR="00E5751C" w:rsidRPr="00FB17FC">
              <w:rPr>
                <w:b/>
                <w:i/>
                <w:color w:val="FF0000"/>
              </w:rPr>
              <w:t xml:space="preserve">date et </w:t>
            </w:r>
            <w:r w:rsidR="004F698D">
              <w:rPr>
                <w:b/>
                <w:i/>
                <w:color w:val="FF0000"/>
              </w:rPr>
              <w:t xml:space="preserve">heure de </w:t>
            </w:r>
            <w:r w:rsidR="00E5751C" w:rsidRPr="00FB17FC">
              <w:rPr>
                <w:b/>
                <w:i/>
                <w:color w:val="FF0000"/>
              </w:rPr>
              <w:t>soutenance</w:t>
            </w:r>
            <w:r w:rsidR="00E5751C" w:rsidRPr="00FB17FC">
              <w:rPr>
                <w:color w:val="FF0000"/>
              </w:rPr>
              <w:t>&gt;</w:t>
            </w:r>
          </w:p>
          <w:p w:rsidR="0049363C" w:rsidRPr="00FB17FC" w:rsidRDefault="0049363C" w:rsidP="0049363C">
            <w:pPr>
              <w:jc w:val="both"/>
              <w:rPr>
                <w:i/>
                <w:color w:val="FF0000"/>
              </w:rPr>
            </w:pPr>
            <w:r>
              <w:t xml:space="preserve">A </w:t>
            </w:r>
            <w:r w:rsidR="00FB17FC" w:rsidRPr="00FB17FC">
              <w:rPr>
                <w:b/>
                <w:i/>
                <w:color w:val="FF0000"/>
              </w:rPr>
              <w:t>&lt;</w:t>
            </w:r>
            <w:r w:rsidR="002A4044" w:rsidRPr="00FB17FC">
              <w:rPr>
                <w:b/>
                <w:i/>
                <w:color w:val="FF0000"/>
              </w:rPr>
              <w:t>lieu  de soutenance : adresse et salle</w:t>
            </w:r>
            <w:r w:rsidR="00E5751C" w:rsidRPr="00FB17FC">
              <w:rPr>
                <w:b/>
                <w:i/>
                <w:color w:val="FF0000"/>
              </w:rPr>
              <w:t>&gt;</w:t>
            </w:r>
          </w:p>
          <w:p w:rsidR="0049363C" w:rsidRDefault="0049363C" w:rsidP="0049363C">
            <w:pPr>
              <w:jc w:val="both"/>
            </w:pPr>
          </w:p>
          <w:p w:rsidR="0049363C" w:rsidRDefault="0049363C" w:rsidP="0049363C">
            <w:pPr>
              <w:jc w:val="both"/>
            </w:pPr>
            <w:r>
              <w:t>La proposition de jury est la suivante :</w:t>
            </w:r>
          </w:p>
          <w:p w:rsidR="00E5751C" w:rsidRDefault="00E5751C" w:rsidP="0049363C">
            <w:pPr>
              <w:jc w:val="both"/>
            </w:pPr>
          </w:p>
          <w:p w:rsidR="0049363C" w:rsidRPr="007B111F" w:rsidRDefault="00E5751C" w:rsidP="0049363C">
            <w:pPr>
              <w:jc w:val="both"/>
              <w:rPr>
                <w:u w:val="single"/>
              </w:rPr>
            </w:pPr>
            <w:r w:rsidRPr="00E5751C">
              <w:rPr>
                <w:b/>
                <w:u w:val="single"/>
              </w:rPr>
              <w:t>RAPPORTEURS</w:t>
            </w:r>
            <w:r w:rsidR="00895C90">
              <w:rPr>
                <w:b/>
                <w:u w:val="single"/>
              </w:rPr>
              <w:t xml:space="preserve"> : </w:t>
            </w:r>
          </w:p>
          <w:p w:rsidR="00895C90" w:rsidRPr="00E5751C" w:rsidRDefault="00895C90" w:rsidP="0049363C">
            <w:pPr>
              <w:jc w:val="both"/>
              <w:rPr>
                <w:b/>
                <w:u w:val="single"/>
              </w:rPr>
            </w:pPr>
          </w:p>
          <w:p w:rsidR="00895C90" w:rsidRPr="00FB17FC" w:rsidRDefault="00895C90" w:rsidP="00E5751C">
            <w:pPr>
              <w:jc w:val="both"/>
              <w:rPr>
                <w:b/>
                <w:i/>
                <w:color w:val="FF0000"/>
              </w:rPr>
            </w:pPr>
            <w:r w:rsidRPr="00FB17FC">
              <w:rPr>
                <w:b/>
                <w:i/>
                <w:color w:val="FF0000"/>
              </w:rPr>
              <w:t>&lt;Pour chaque rapporteur précise</w:t>
            </w:r>
            <w:r w:rsidR="004F698D">
              <w:rPr>
                <w:b/>
                <w:i/>
                <w:color w:val="FF0000"/>
              </w:rPr>
              <w:t>r</w:t>
            </w:r>
            <w:r w:rsidRPr="00FB17FC">
              <w:rPr>
                <w:b/>
                <w:i/>
                <w:color w:val="FF0000"/>
              </w:rPr>
              <w:t> :</w:t>
            </w:r>
          </w:p>
          <w:p w:rsidR="00E5751C" w:rsidRPr="00FB17FC" w:rsidRDefault="00895C90" w:rsidP="007B111F">
            <w:pPr>
              <w:pStyle w:val="Paragraphedeliste"/>
              <w:numPr>
                <w:ilvl w:val="0"/>
                <w:numId w:val="2"/>
              </w:numPr>
              <w:jc w:val="both"/>
              <w:rPr>
                <w:i/>
                <w:color w:val="FF0000"/>
              </w:rPr>
            </w:pPr>
            <w:r w:rsidRPr="00FB17FC">
              <w:rPr>
                <w:b/>
                <w:i/>
                <w:color w:val="FF0000"/>
              </w:rPr>
              <w:t>Prénom Nom</w:t>
            </w:r>
            <w:r w:rsidR="0049363C" w:rsidRPr="00FB17FC">
              <w:rPr>
                <w:i/>
                <w:color w:val="FF0000"/>
              </w:rPr>
              <w:t xml:space="preserve">, </w:t>
            </w:r>
            <w:r w:rsidR="0049363C" w:rsidRPr="00FB17FC">
              <w:rPr>
                <w:b/>
                <w:i/>
                <w:color w:val="FF0000"/>
              </w:rPr>
              <w:t>Intitulé de la fonction et lieu d’exercice</w:t>
            </w:r>
          </w:p>
          <w:p w:rsidR="00895C90" w:rsidRPr="00FB17FC" w:rsidRDefault="002A4044" w:rsidP="007B111F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i/>
                <w:color w:val="FF0000"/>
              </w:rPr>
            </w:pPr>
            <w:r w:rsidRPr="00FB17FC">
              <w:rPr>
                <w:b/>
                <w:i/>
                <w:color w:val="FF0000"/>
              </w:rPr>
              <w:t>Adresse postale</w:t>
            </w:r>
          </w:p>
          <w:p w:rsidR="0049363C" w:rsidRPr="00FB17FC" w:rsidRDefault="002A4044" w:rsidP="007B111F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i/>
                <w:color w:val="FF0000"/>
              </w:rPr>
            </w:pPr>
            <w:r w:rsidRPr="00FB17FC">
              <w:rPr>
                <w:b/>
                <w:i/>
                <w:color w:val="FF0000"/>
              </w:rPr>
              <w:t>Email</w:t>
            </w:r>
          </w:p>
          <w:p w:rsidR="0049363C" w:rsidRPr="00FB17FC" w:rsidRDefault="0049363C" w:rsidP="007B111F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i/>
                <w:color w:val="FF0000"/>
              </w:rPr>
            </w:pPr>
            <w:r w:rsidRPr="00FB17FC">
              <w:rPr>
                <w:b/>
                <w:i/>
                <w:color w:val="FF0000"/>
              </w:rPr>
              <w:t>Téléphone</w:t>
            </w:r>
            <w:r w:rsidR="00895C90" w:rsidRPr="00FB17FC">
              <w:rPr>
                <w:b/>
                <w:i/>
                <w:color w:val="FF0000"/>
              </w:rPr>
              <w:t>&gt;</w:t>
            </w:r>
          </w:p>
          <w:p w:rsidR="0049363C" w:rsidRPr="007B111F" w:rsidRDefault="0049363C" w:rsidP="007B111F">
            <w:pPr>
              <w:pStyle w:val="Paragraphedeliste"/>
              <w:jc w:val="both"/>
              <w:rPr>
                <w:b/>
                <w:i/>
              </w:rPr>
            </w:pPr>
          </w:p>
          <w:p w:rsidR="0049363C" w:rsidRPr="00E5751C" w:rsidRDefault="0049363C" w:rsidP="0049363C">
            <w:pPr>
              <w:jc w:val="both"/>
            </w:pPr>
          </w:p>
          <w:p w:rsidR="0049363C" w:rsidRPr="00E5751C" w:rsidRDefault="0049363C" w:rsidP="0049363C">
            <w:pPr>
              <w:jc w:val="both"/>
            </w:pPr>
          </w:p>
          <w:p w:rsidR="0049363C" w:rsidRDefault="00E5751C" w:rsidP="0049363C">
            <w:pPr>
              <w:jc w:val="both"/>
              <w:rPr>
                <w:b/>
                <w:u w:val="single"/>
              </w:rPr>
            </w:pPr>
            <w:r w:rsidRPr="00E5751C">
              <w:rPr>
                <w:b/>
                <w:u w:val="single"/>
              </w:rPr>
              <w:t>EXAMINATEURS</w:t>
            </w:r>
          </w:p>
          <w:p w:rsidR="00895C90" w:rsidRDefault="00895C90" w:rsidP="0049363C">
            <w:pPr>
              <w:jc w:val="both"/>
              <w:rPr>
                <w:b/>
                <w:u w:val="single"/>
              </w:rPr>
            </w:pPr>
          </w:p>
          <w:p w:rsidR="00895C90" w:rsidRPr="00FB17FC" w:rsidRDefault="00895C90" w:rsidP="0049363C">
            <w:pPr>
              <w:jc w:val="both"/>
              <w:rPr>
                <w:b/>
                <w:i/>
                <w:color w:val="FF0000"/>
              </w:rPr>
            </w:pPr>
            <w:r w:rsidRPr="00FB17FC">
              <w:rPr>
                <w:b/>
                <w:i/>
                <w:color w:val="FF0000"/>
              </w:rPr>
              <w:t>&lt;Pour chaque examinateur préciser</w:t>
            </w:r>
            <w:r w:rsidR="004F698D">
              <w:rPr>
                <w:b/>
                <w:i/>
                <w:color w:val="FF0000"/>
              </w:rPr>
              <w:t> :</w:t>
            </w:r>
          </w:p>
          <w:p w:rsidR="00E5751C" w:rsidRPr="00FB17FC" w:rsidRDefault="0049363C" w:rsidP="007B111F">
            <w:pPr>
              <w:pStyle w:val="Paragraphedeliste"/>
              <w:numPr>
                <w:ilvl w:val="0"/>
                <w:numId w:val="2"/>
              </w:numPr>
              <w:jc w:val="both"/>
              <w:rPr>
                <w:i/>
                <w:color w:val="FF0000"/>
              </w:rPr>
            </w:pPr>
            <w:r w:rsidRPr="00FB17FC">
              <w:rPr>
                <w:b/>
                <w:i/>
                <w:color w:val="FF0000"/>
              </w:rPr>
              <w:t>Prénom NOM, Intitulé de la fonction et lieu d’exercice</w:t>
            </w:r>
          </w:p>
          <w:p w:rsidR="0049363C" w:rsidRPr="00FB17FC" w:rsidRDefault="00E5751C" w:rsidP="007B111F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i/>
                <w:color w:val="FF0000"/>
              </w:rPr>
            </w:pPr>
            <w:r w:rsidRPr="00FB17FC">
              <w:rPr>
                <w:b/>
                <w:i/>
                <w:color w:val="FF0000"/>
              </w:rPr>
              <w:t>Adresse complète</w:t>
            </w:r>
          </w:p>
          <w:p w:rsidR="0049363C" w:rsidRPr="00FB17FC" w:rsidRDefault="002A4044" w:rsidP="007B111F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i/>
                <w:color w:val="FF0000"/>
              </w:rPr>
            </w:pPr>
            <w:r w:rsidRPr="00FB17FC">
              <w:rPr>
                <w:b/>
                <w:i/>
                <w:color w:val="FF0000"/>
              </w:rPr>
              <w:t>Email</w:t>
            </w:r>
          </w:p>
          <w:p w:rsidR="0049363C" w:rsidRPr="00FB17FC" w:rsidRDefault="0049363C" w:rsidP="007B111F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i/>
                <w:color w:val="FF0000"/>
              </w:rPr>
            </w:pPr>
            <w:r w:rsidRPr="00FB17FC">
              <w:rPr>
                <w:b/>
                <w:i/>
                <w:color w:val="FF0000"/>
              </w:rPr>
              <w:t>Téléphone</w:t>
            </w:r>
            <w:r w:rsidR="00895C90" w:rsidRPr="00FB17FC">
              <w:rPr>
                <w:b/>
                <w:i/>
                <w:color w:val="FF0000"/>
              </w:rPr>
              <w:t>&gt;</w:t>
            </w:r>
          </w:p>
          <w:p w:rsidR="007B111F" w:rsidRDefault="007B111F" w:rsidP="0049363C">
            <w:pPr>
              <w:jc w:val="both"/>
            </w:pPr>
          </w:p>
          <w:p w:rsidR="0049363C" w:rsidRDefault="0049363C" w:rsidP="0049363C">
            <w:pPr>
              <w:jc w:val="both"/>
            </w:pPr>
            <w:r>
              <w:t>Je vous prie</w:t>
            </w:r>
            <w:r w:rsidR="00893A53">
              <w:t xml:space="preserve"> d’agréer, </w:t>
            </w:r>
            <w:r w:rsidR="00B60437">
              <w:t xml:space="preserve"> </w:t>
            </w:r>
            <w:r w:rsidR="00B60437">
              <w:t>Madame La Présidente</w:t>
            </w:r>
            <w:bookmarkStart w:id="0" w:name="_GoBack"/>
            <w:bookmarkEnd w:id="0"/>
            <w:r>
              <w:t>, l’expression de mes sentiments respectueux.</w:t>
            </w:r>
          </w:p>
          <w:p w:rsidR="0049363C" w:rsidRDefault="0049363C" w:rsidP="0049363C">
            <w:pPr>
              <w:jc w:val="both"/>
            </w:pPr>
          </w:p>
          <w:p w:rsidR="0049363C" w:rsidRDefault="0049363C" w:rsidP="0049363C">
            <w:pPr>
              <w:jc w:val="both"/>
            </w:pPr>
          </w:p>
          <w:p w:rsidR="0049363C" w:rsidRPr="00FB17FC" w:rsidRDefault="007B111F" w:rsidP="00FB17FC">
            <w:pPr>
              <w:jc w:val="right"/>
              <w:rPr>
                <w:rFonts w:cs="Arial"/>
                <w:b/>
                <w:i/>
                <w:color w:val="FF0000"/>
              </w:rPr>
            </w:pPr>
            <w:r w:rsidRPr="00FB17FC">
              <w:rPr>
                <w:rFonts w:cs="Arial"/>
                <w:b/>
                <w:i/>
                <w:color w:val="FF0000"/>
              </w:rPr>
              <w:t>&lt;</w:t>
            </w:r>
            <w:r w:rsidR="00E5751C" w:rsidRPr="00FB17FC">
              <w:rPr>
                <w:rFonts w:cs="Arial"/>
                <w:b/>
                <w:i/>
                <w:color w:val="FF0000"/>
              </w:rPr>
              <w:t xml:space="preserve"> </w:t>
            </w:r>
            <w:r w:rsidR="00895C90" w:rsidRPr="00FB17FC">
              <w:rPr>
                <w:rFonts w:cs="Arial"/>
                <w:b/>
                <w:i/>
                <w:color w:val="FF0000"/>
              </w:rPr>
              <w:t xml:space="preserve">signature </w:t>
            </w:r>
            <w:r w:rsidRPr="00FB17FC">
              <w:rPr>
                <w:rFonts w:cs="Arial"/>
                <w:b/>
                <w:i/>
                <w:color w:val="FF0000"/>
              </w:rPr>
              <w:t xml:space="preserve">du </w:t>
            </w:r>
            <w:r w:rsidR="00A64221">
              <w:rPr>
                <w:rFonts w:cs="Arial"/>
                <w:b/>
                <w:i/>
                <w:color w:val="FF0000"/>
              </w:rPr>
              <w:t>Chargé de suivi</w:t>
            </w:r>
            <w:r w:rsidR="00895C90" w:rsidRPr="00FB17FC">
              <w:rPr>
                <w:rFonts w:cs="Arial"/>
                <w:b/>
                <w:i/>
                <w:color w:val="FF0000"/>
              </w:rPr>
              <w:t xml:space="preserve"> </w:t>
            </w:r>
            <w:r w:rsidRPr="00FB17FC">
              <w:rPr>
                <w:rFonts w:cs="Arial"/>
                <w:b/>
                <w:i/>
                <w:color w:val="FF0000"/>
              </w:rPr>
              <w:t>&gt;</w:t>
            </w:r>
          </w:p>
          <w:p w:rsidR="00895C90" w:rsidRDefault="00895C90" w:rsidP="00E5751C">
            <w:pPr>
              <w:rPr>
                <w:rFonts w:cs="Arial"/>
              </w:rPr>
            </w:pPr>
          </w:p>
          <w:p w:rsidR="00A63E61" w:rsidRDefault="00A63E61" w:rsidP="00F21863"/>
          <w:p w:rsidR="00A63E61" w:rsidRDefault="00A63E61" w:rsidP="00F21863"/>
        </w:tc>
        <w:tc>
          <w:tcPr>
            <w:tcW w:w="1417" w:type="dxa"/>
          </w:tcPr>
          <w:p w:rsidR="00A63E61" w:rsidRPr="000D71EC" w:rsidRDefault="00A63E61" w:rsidP="00F21863"/>
        </w:tc>
      </w:tr>
      <w:tr w:rsidR="00FB17FC" w:rsidRPr="000D71EC" w:rsidTr="00F21863">
        <w:tc>
          <w:tcPr>
            <w:tcW w:w="3085" w:type="dxa"/>
          </w:tcPr>
          <w:p w:rsidR="00FB17FC" w:rsidRDefault="00FB17FC" w:rsidP="00F21863"/>
        </w:tc>
        <w:tc>
          <w:tcPr>
            <w:tcW w:w="6521" w:type="dxa"/>
            <w:gridSpan w:val="2"/>
          </w:tcPr>
          <w:p w:rsidR="00FB17FC" w:rsidRPr="001D2D9F" w:rsidRDefault="00FB17FC" w:rsidP="0049363C">
            <w:pPr>
              <w:jc w:val="both"/>
            </w:pPr>
          </w:p>
        </w:tc>
        <w:tc>
          <w:tcPr>
            <w:tcW w:w="1417" w:type="dxa"/>
          </w:tcPr>
          <w:p w:rsidR="00FB17FC" w:rsidRPr="000D71EC" w:rsidRDefault="00FB17FC" w:rsidP="00F21863"/>
        </w:tc>
      </w:tr>
    </w:tbl>
    <w:p w:rsidR="00472911" w:rsidRPr="000D71EC" w:rsidRDefault="00472911" w:rsidP="006C4359"/>
    <w:sectPr w:rsidR="00472911" w:rsidRPr="000D71EC" w:rsidSect="00D35D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567" w:right="454" w:bottom="567" w:left="624" w:header="567" w:footer="227" w:gutter="0"/>
      <w:cols w:space="25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3DEF" w:rsidRDefault="00733DEF" w:rsidP="00144C90">
      <w:pPr>
        <w:spacing w:after="0" w:line="240" w:lineRule="auto"/>
      </w:pPr>
      <w:r>
        <w:separator/>
      </w:r>
    </w:p>
  </w:endnote>
  <w:endnote w:type="continuationSeparator" w:id="0">
    <w:p w:rsidR="00733DEF" w:rsidRDefault="00733DEF" w:rsidP="00144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EE4" w:rsidRDefault="00ED3EE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4FE5" w:rsidRDefault="00B54FE5">
    <w:pPr>
      <w:pStyle w:val="Pieddepage"/>
    </w:pPr>
  </w:p>
  <w:p w:rsidR="00B54FE5" w:rsidRDefault="00B54FE5">
    <w:pPr>
      <w:pStyle w:val="Pieddepage"/>
    </w:pPr>
  </w:p>
  <w:p w:rsidR="00DE5E6A" w:rsidRDefault="00B54FE5">
    <w:pPr>
      <w:pStyle w:val="Pieddepage"/>
      <w:rPr>
        <w:b/>
        <w:sz w:val="20"/>
        <w:szCs w:val="20"/>
      </w:rPr>
    </w:pPr>
    <w:r>
      <w:rPr>
        <w:b/>
        <w:noProof/>
        <w:sz w:val="20"/>
        <w:szCs w:val="20"/>
        <w:lang w:eastAsia="fr-FR"/>
      </w:rPr>
      <w:drawing>
        <wp:anchor distT="0" distB="0" distL="114300" distR="114300" simplePos="0" relativeHeight="251662336" behindDoc="0" locked="0" layoutInCell="0" allowOverlap="1" wp14:anchorId="432BFAED" wp14:editId="094622E7">
          <wp:simplePos x="0" y="0"/>
          <wp:positionH relativeFrom="page">
            <wp:posOffset>5652770</wp:posOffset>
          </wp:positionH>
          <wp:positionV relativeFrom="bottomMargin">
            <wp:posOffset>0</wp:posOffset>
          </wp:positionV>
          <wp:extent cx="1620000" cy="525600"/>
          <wp:effectExtent l="0" t="0" r="0" b="8255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E - GR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5E6A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62B5B25C" wp14:editId="6F886755">
          <wp:simplePos x="0" y="0"/>
          <wp:positionH relativeFrom="column">
            <wp:posOffset>-62865</wp:posOffset>
          </wp:positionH>
          <wp:positionV relativeFrom="paragraph">
            <wp:posOffset>46355</wp:posOffset>
          </wp:positionV>
          <wp:extent cx="609600" cy="76200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5E6A">
      <w:t xml:space="preserve">                      </w:t>
    </w:r>
    <w:r w:rsidR="00DE5E6A">
      <w:rPr>
        <w:b/>
        <w:sz w:val="20"/>
        <w:szCs w:val="20"/>
      </w:rPr>
      <w:t>unili</w:t>
    </w:r>
    <w:r w:rsidR="00DE5E6A" w:rsidRPr="000223BB">
      <w:rPr>
        <w:b/>
        <w:sz w:val="20"/>
        <w:szCs w:val="20"/>
      </w:rPr>
      <w:t>m.fr</w:t>
    </w:r>
  </w:p>
  <w:p w:rsidR="00B54FE5" w:rsidRPr="000223BB" w:rsidRDefault="00B54FE5">
    <w:pPr>
      <w:pStyle w:val="Pieddepage"/>
      <w:rPr>
        <w:b/>
        <w:sz w:val="20"/>
        <w:szCs w:val="20"/>
      </w:rPr>
    </w:pPr>
  </w:p>
  <w:p w:rsidR="00DE5E6A" w:rsidRDefault="00DE5E6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EE4" w:rsidRDefault="00ED3E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3DEF" w:rsidRDefault="00733DEF" w:rsidP="00144C90">
      <w:pPr>
        <w:spacing w:after="0" w:line="240" w:lineRule="auto"/>
      </w:pPr>
      <w:r>
        <w:separator/>
      </w:r>
    </w:p>
  </w:footnote>
  <w:footnote w:type="continuationSeparator" w:id="0">
    <w:p w:rsidR="00733DEF" w:rsidRDefault="00733DEF" w:rsidP="00144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EE4" w:rsidRDefault="00ED3EE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21"/>
      <w:gridCol w:w="6373"/>
      <w:gridCol w:w="1334"/>
    </w:tblGrid>
    <w:tr w:rsidR="009D44A0" w:rsidTr="00042164">
      <w:tc>
        <w:tcPr>
          <w:tcW w:w="3124" w:type="dxa"/>
          <w:tcMar>
            <w:left w:w="0" w:type="dxa"/>
            <w:right w:w="0" w:type="dxa"/>
          </w:tcMar>
        </w:tcPr>
        <w:p w:rsidR="009D44A0" w:rsidRPr="001226C9" w:rsidRDefault="00E03E9B" w:rsidP="001226C9">
          <w:pPr>
            <w:pStyle w:val="ULexpediteur"/>
            <w:rPr>
              <w:rStyle w:val="Normale1"/>
              <w:rFonts w:ascii="Arial" w:hAnsi="Arial"/>
              <w:b/>
              <w:color w:val="auto"/>
              <w:sz w:val="14"/>
            </w:rPr>
          </w:pPr>
          <w:r w:rsidRPr="00FB17FC">
            <w:rPr>
              <w:rStyle w:val="Normale1"/>
              <w:rFonts w:ascii="Arial" w:hAnsi="Arial"/>
              <w:b/>
              <w:color w:val="FF0000"/>
              <w:sz w:val="14"/>
            </w:rPr>
            <w:t>Nom de l’</w:t>
          </w:r>
          <w:r w:rsidR="00BD73AF">
            <w:rPr>
              <w:rStyle w:val="Normale1"/>
              <w:rFonts w:ascii="Arial" w:hAnsi="Arial"/>
              <w:b/>
              <w:color w:val="FF0000"/>
              <w:sz w:val="14"/>
            </w:rPr>
            <w:t>équipe</w:t>
          </w:r>
          <w:r w:rsidR="009D44A0" w:rsidRPr="001226C9">
            <w:rPr>
              <w:b/>
              <w:noProof/>
              <w:lang w:eastAsia="fr-FR"/>
            </w:rPr>
            <w:drawing>
              <wp:anchor distT="0" distB="0" distL="114300" distR="114300" simplePos="0" relativeHeight="251658240" behindDoc="0" locked="0" layoutInCell="0" allowOverlap="1" wp14:anchorId="40B5805E" wp14:editId="0E0A7B61">
                <wp:simplePos x="0" y="0"/>
                <wp:positionH relativeFrom="page">
                  <wp:posOffset>2376170</wp:posOffset>
                </wp:positionH>
                <wp:positionV relativeFrom="page">
                  <wp:posOffset>1043940</wp:posOffset>
                </wp:positionV>
                <wp:extent cx="1335600" cy="187200"/>
                <wp:effectExtent l="0" t="0" r="0" b="3810"/>
                <wp:wrapNone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-Signal-Source-N-L3.7-H0.5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5600" cy="18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9D44A0" w:rsidRDefault="00BD73AF" w:rsidP="001226C9">
          <w:pPr>
            <w:pStyle w:val="ULexpediteur"/>
            <w:rPr>
              <w:rStyle w:val="Normale1"/>
              <w:rFonts w:ascii="Arial" w:hAnsi="Arial"/>
              <w:color w:val="auto"/>
              <w:sz w:val="14"/>
            </w:rPr>
          </w:pPr>
          <w:r w:rsidRPr="00BD73AF">
            <w:rPr>
              <w:rStyle w:val="Normale1"/>
              <w:rFonts w:ascii="Arial" w:hAnsi="Arial"/>
              <w:color w:val="FF0000"/>
              <w:sz w:val="14"/>
            </w:rPr>
            <w:t>Adresse</w:t>
          </w:r>
        </w:p>
      </w:tc>
      <w:tc>
        <w:tcPr>
          <w:tcW w:w="6379" w:type="dxa"/>
          <w:tcMar>
            <w:left w:w="0" w:type="dxa"/>
            <w:right w:w="0" w:type="dxa"/>
          </w:tcMar>
        </w:tcPr>
        <w:p w:rsidR="006A45E3" w:rsidRPr="00FB17FC" w:rsidRDefault="001C52D9" w:rsidP="001C52D9">
          <w:pPr>
            <w:ind w:left="-145" w:firstLine="145"/>
            <w:rPr>
              <w:b/>
              <w:color w:val="FF0000"/>
              <w:sz w:val="40"/>
              <w:szCs w:val="40"/>
            </w:rPr>
          </w:pPr>
          <w:r w:rsidRPr="00FB17FC">
            <w:rPr>
              <w:b/>
              <w:color w:val="FF0000"/>
              <w:sz w:val="40"/>
              <w:szCs w:val="40"/>
            </w:rPr>
            <w:t>NOM de l’équipe</w:t>
          </w:r>
        </w:p>
        <w:p w:rsidR="00E03E9B" w:rsidRPr="003A748A" w:rsidRDefault="00E03E9B" w:rsidP="006A45E3">
          <w:pPr>
            <w:rPr>
              <w:sz w:val="20"/>
            </w:rPr>
          </w:pPr>
        </w:p>
        <w:p w:rsidR="00042164" w:rsidRPr="00042164" w:rsidRDefault="00042164" w:rsidP="00042164">
          <w:pPr>
            <w:rPr>
              <w:rStyle w:val="Normale1"/>
              <w:rFonts w:ascii="Arial" w:hAnsi="Arial"/>
              <w:b/>
              <w:color w:val="auto"/>
              <w:sz w:val="44"/>
              <w:szCs w:val="44"/>
            </w:rPr>
          </w:pPr>
        </w:p>
      </w:tc>
      <w:tc>
        <w:tcPr>
          <w:tcW w:w="1335" w:type="dxa"/>
          <w:tcMar>
            <w:left w:w="0" w:type="dxa"/>
            <w:right w:w="0" w:type="dxa"/>
          </w:tcMar>
        </w:tcPr>
        <w:p w:rsidR="009D44A0" w:rsidRDefault="009D44A0" w:rsidP="005F772B">
          <w:pPr>
            <w:pStyle w:val="ULexpediteur"/>
            <w:rPr>
              <w:rStyle w:val="Normale1"/>
              <w:rFonts w:ascii="Arial" w:hAnsi="Arial"/>
              <w:color w:val="auto"/>
              <w:sz w:val="14"/>
            </w:rPr>
          </w:pPr>
        </w:p>
      </w:tc>
    </w:tr>
  </w:tbl>
  <w:p w:rsidR="00DE5E6A" w:rsidRPr="005F772B" w:rsidRDefault="00DE5E6A" w:rsidP="009D44A0">
    <w:pPr>
      <w:pStyle w:val="ULexpediteur"/>
    </w:pPr>
  </w:p>
  <w:p w:rsidR="001C52D9" w:rsidRDefault="001C52D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EE4" w:rsidRDefault="00ED3EE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B11BFC"/>
    <w:multiLevelType w:val="hybridMultilevel"/>
    <w:tmpl w:val="FAD08D56"/>
    <w:lvl w:ilvl="0" w:tplc="004CDE9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6A0762"/>
    <w:multiLevelType w:val="hybridMultilevel"/>
    <w:tmpl w:val="6216648C"/>
    <w:lvl w:ilvl="0" w:tplc="307C4FF2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hyphenationZone w:val="425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DEF"/>
    <w:rsid w:val="000060A1"/>
    <w:rsid w:val="000223BB"/>
    <w:rsid w:val="00023D59"/>
    <w:rsid w:val="00026E42"/>
    <w:rsid w:val="00035D1E"/>
    <w:rsid w:val="00042164"/>
    <w:rsid w:val="00096CF8"/>
    <w:rsid w:val="000B5968"/>
    <w:rsid w:val="000D71EC"/>
    <w:rsid w:val="00100DC3"/>
    <w:rsid w:val="001226C9"/>
    <w:rsid w:val="00144C90"/>
    <w:rsid w:val="00196F3E"/>
    <w:rsid w:val="001C52D9"/>
    <w:rsid w:val="00281A35"/>
    <w:rsid w:val="002A4044"/>
    <w:rsid w:val="002B474D"/>
    <w:rsid w:val="002D08F1"/>
    <w:rsid w:val="00382C7C"/>
    <w:rsid w:val="00392CB5"/>
    <w:rsid w:val="004121E6"/>
    <w:rsid w:val="00434963"/>
    <w:rsid w:val="00455BE6"/>
    <w:rsid w:val="004674EA"/>
    <w:rsid w:val="00472911"/>
    <w:rsid w:val="0049352E"/>
    <w:rsid w:val="0049363C"/>
    <w:rsid w:val="004D5D47"/>
    <w:rsid w:val="004F698D"/>
    <w:rsid w:val="004F6BA2"/>
    <w:rsid w:val="00500A32"/>
    <w:rsid w:val="00506209"/>
    <w:rsid w:val="00526B07"/>
    <w:rsid w:val="00530E6B"/>
    <w:rsid w:val="00571DBD"/>
    <w:rsid w:val="0057331A"/>
    <w:rsid w:val="00575FF6"/>
    <w:rsid w:val="0058564E"/>
    <w:rsid w:val="005D50C1"/>
    <w:rsid w:val="005F0548"/>
    <w:rsid w:val="005F772B"/>
    <w:rsid w:val="006172CB"/>
    <w:rsid w:val="006574E2"/>
    <w:rsid w:val="006761F3"/>
    <w:rsid w:val="006775DB"/>
    <w:rsid w:val="006A45E3"/>
    <w:rsid w:val="006B1C8C"/>
    <w:rsid w:val="006C4359"/>
    <w:rsid w:val="006C4DD3"/>
    <w:rsid w:val="00733DEF"/>
    <w:rsid w:val="007B111F"/>
    <w:rsid w:val="007C6E30"/>
    <w:rsid w:val="00827056"/>
    <w:rsid w:val="008813C3"/>
    <w:rsid w:val="00893A53"/>
    <w:rsid w:val="00895C90"/>
    <w:rsid w:val="00966764"/>
    <w:rsid w:val="009A4201"/>
    <w:rsid w:val="009B2257"/>
    <w:rsid w:val="009B6B7B"/>
    <w:rsid w:val="009D30AE"/>
    <w:rsid w:val="009D44A0"/>
    <w:rsid w:val="00A157A0"/>
    <w:rsid w:val="00A162F6"/>
    <w:rsid w:val="00A57EBE"/>
    <w:rsid w:val="00A63E61"/>
    <w:rsid w:val="00A64221"/>
    <w:rsid w:val="00A64F65"/>
    <w:rsid w:val="00AC0648"/>
    <w:rsid w:val="00AD5093"/>
    <w:rsid w:val="00AE007F"/>
    <w:rsid w:val="00B15A0B"/>
    <w:rsid w:val="00B27C25"/>
    <w:rsid w:val="00B54FE5"/>
    <w:rsid w:val="00B60437"/>
    <w:rsid w:val="00B71F45"/>
    <w:rsid w:val="00BB7FD9"/>
    <w:rsid w:val="00BD73AF"/>
    <w:rsid w:val="00C10A65"/>
    <w:rsid w:val="00C14DFD"/>
    <w:rsid w:val="00CB0057"/>
    <w:rsid w:val="00CC5305"/>
    <w:rsid w:val="00D35D80"/>
    <w:rsid w:val="00D74D89"/>
    <w:rsid w:val="00D83060"/>
    <w:rsid w:val="00D847FF"/>
    <w:rsid w:val="00DA1048"/>
    <w:rsid w:val="00DA1A7C"/>
    <w:rsid w:val="00DE5E6A"/>
    <w:rsid w:val="00E00AE0"/>
    <w:rsid w:val="00E03E9B"/>
    <w:rsid w:val="00E242C0"/>
    <w:rsid w:val="00E45D96"/>
    <w:rsid w:val="00E50EA1"/>
    <w:rsid w:val="00E5751C"/>
    <w:rsid w:val="00ED3EE4"/>
    <w:rsid w:val="00F21863"/>
    <w:rsid w:val="00F52A52"/>
    <w:rsid w:val="00FB17FC"/>
    <w:rsid w:val="00FD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398D1D48"/>
  <w15:docId w15:val="{1CA3996C-074E-4C23-96E0-B3F6ADC0A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4359"/>
    <w:rPr>
      <w:rFonts w:ascii="Arial" w:hAnsi="Arial"/>
      <w:sz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4674EA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B5162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674EA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B5162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674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5162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674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5162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674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B575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4674E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B575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4674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4674E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4674E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06209"/>
    <w:pPr>
      <w:spacing w:after="0" w:line="240" w:lineRule="auto"/>
    </w:pPr>
    <w:rPr>
      <w:rFonts w:ascii="Arial" w:hAnsi="Arial"/>
    </w:rPr>
  </w:style>
  <w:style w:type="character" w:customStyle="1" w:styleId="Titre1Car">
    <w:name w:val="Titre 1 Car"/>
    <w:basedOn w:val="Policepardfaut"/>
    <w:link w:val="Titre1"/>
    <w:uiPriority w:val="9"/>
    <w:rsid w:val="004674EA"/>
    <w:rPr>
      <w:rFonts w:ascii="Arial" w:eastAsiaTheme="majorEastAsia" w:hAnsi="Arial" w:cstheme="majorBidi"/>
      <w:b/>
      <w:bCs/>
      <w:color w:val="B5162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674EA"/>
    <w:rPr>
      <w:rFonts w:ascii="Arial" w:eastAsiaTheme="majorEastAsia" w:hAnsi="Arial" w:cstheme="majorBidi"/>
      <w:b/>
      <w:bCs/>
      <w:color w:val="B5162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674EA"/>
    <w:rPr>
      <w:rFonts w:asciiTheme="majorHAnsi" w:eastAsiaTheme="majorEastAsia" w:hAnsiTheme="majorHAnsi" w:cstheme="majorBidi"/>
      <w:b/>
      <w:bCs/>
      <w:color w:val="B51621"/>
    </w:rPr>
  </w:style>
  <w:style w:type="character" w:customStyle="1" w:styleId="Titre4Car">
    <w:name w:val="Titre 4 Car"/>
    <w:basedOn w:val="Policepardfaut"/>
    <w:link w:val="Titre4"/>
    <w:uiPriority w:val="9"/>
    <w:rsid w:val="004674EA"/>
    <w:rPr>
      <w:rFonts w:asciiTheme="majorHAnsi" w:eastAsiaTheme="majorEastAsia" w:hAnsiTheme="majorHAnsi" w:cstheme="majorBidi"/>
      <w:b/>
      <w:bCs/>
      <w:i/>
      <w:iCs/>
      <w:color w:val="B51621"/>
    </w:rPr>
  </w:style>
  <w:style w:type="character" w:customStyle="1" w:styleId="Titre5Car">
    <w:name w:val="Titre 5 Car"/>
    <w:basedOn w:val="Policepardfaut"/>
    <w:link w:val="Titre5"/>
    <w:uiPriority w:val="9"/>
    <w:rsid w:val="004674EA"/>
    <w:rPr>
      <w:rFonts w:asciiTheme="majorHAnsi" w:eastAsiaTheme="majorEastAsia" w:hAnsiTheme="majorHAnsi" w:cstheme="majorBidi"/>
      <w:color w:val="4B575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674EA"/>
    <w:pPr>
      <w:numPr>
        <w:ilvl w:val="1"/>
      </w:numPr>
    </w:pPr>
    <w:rPr>
      <w:rFonts w:asciiTheme="majorHAnsi" w:eastAsiaTheme="majorEastAsia" w:hAnsiTheme="majorHAnsi" w:cstheme="majorBidi"/>
      <w:i/>
      <w:iCs/>
      <w:color w:val="B5162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674EA"/>
    <w:rPr>
      <w:rFonts w:asciiTheme="majorHAnsi" w:eastAsiaTheme="majorEastAsia" w:hAnsiTheme="majorHAnsi" w:cstheme="majorBidi"/>
      <w:i/>
      <w:iCs/>
      <w:color w:val="B51621"/>
      <w:spacing w:val="15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4674EA"/>
    <w:rPr>
      <w:b/>
      <w:bCs/>
      <w:i/>
      <w:iCs/>
      <w:color w:val="B5162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674EA"/>
    <w:pPr>
      <w:pBdr>
        <w:bottom w:val="single" w:sz="4" w:space="4" w:color="B51621"/>
      </w:pBdr>
      <w:spacing w:before="200" w:after="280"/>
      <w:ind w:left="936" w:right="936"/>
    </w:pPr>
    <w:rPr>
      <w:b/>
      <w:bCs/>
      <w:i/>
      <w:iCs/>
      <w:color w:val="B5162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674EA"/>
    <w:rPr>
      <w:rFonts w:ascii="Arial" w:hAnsi="Arial"/>
      <w:b/>
      <w:bCs/>
      <w:i/>
      <w:iCs/>
      <w:color w:val="B51621"/>
    </w:rPr>
  </w:style>
  <w:style w:type="character" w:styleId="Rfrencelgre">
    <w:name w:val="Subtle Reference"/>
    <w:basedOn w:val="Policepardfaut"/>
    <w:uiPriority w:val="31"/>
    <w:qFormat/>
    <w:rsid w:val="00144C90"/>
    <w:rPr>
      <w:smallCaps/>
      <w:color w:val="E42618"/>
      <w:u w:val="single"/>
    </w:rPr>
  </w:style>
  <w:style w:type="character" w:styleId="Rfrenceintense">
    <w:name w:val="Intense Reference"/>
    <w:basedOn w:val="Policepardfaut"/>
    <w:uiPriority w:val="32"/>
    <w:qFormat/>
    <w:rsid w:val="004674EA"/>
    <w:rPr>
      <w:b/>
      <w:bCs/>
      <w:smallCaps/>
      <w:color w:val="B51621"/>
      <w:spacing w:val="5"/>
      <w:u w:val="single"/>
    </w:rPr>
  </w:style>
  <w:style w:type="character" w:styleId="Accentuationlgre">
    <w:name w:val="Subtle Emphasis"/>
    <w:basedOn w:val="Policepardfaut"/>
    <w:uiPriority w:val="19"/>
    <w:qFormat/>
    <w:rsid w:val="004674EA"/>
    <w:rPr>
      <w:i/>
      <w:iCs/>
      <w:color w:val="4B575F"/>
    </w:rPr>
  </w:style>
  <w:style w:type="character" w:customStyle="1" w:styleId="Titre6Car">
    <w:name w:val="Titre 6 Car"/>
    <w:basedOn w:val="Policepardfaut"/>
    <w:link w:val="Titre6"/>
    <w:uiPriority w:val="9"/>
    <w:rsid w:val="004674EA"/>
    <w:rPr>
      <w:rFonts w:asciiTheme="majorHAnsi" w:eastAsiaTheme="majorEastAsia" w:hAnsiTheme="majorHAnsi" w:cstheme="majorBidi"/>
      <w:i/>
      <w:iCs/>
      <w:color w:val="4B575F"/>
    </w:rPr>
  </w:style>
  <w:style w:type="character" w:customStyle="1" w:styleId="Titre7Car">
    <w:name w:val="Titre 7 Car"/>
    <w:basedOn w:val="Policepardfaut"/>
    <w:link w:val="Titre7"/>
    <w:uiPriority w:val="9"/>
    <w:rsid w:val="004674E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4674E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4674E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4674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B51621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674EA"/>
    <w:rPr>
      <w:rFonts w:asciiTheme="majorHAnsi" w:eastAsiaTheme="majorEastAsia" w:hAnsiTheme="majorHAnsi" w:cstheme="majorBidi"/>
      <w:color w:val="B51621"/>
      <w:spacing w:val="5"/>
      <w:kern w:val="28"/>
      <w:sz w:val="52"/>
      <w:szCs w:val="52"/>
    </w:rPr>
  </w:style>
  <w:style w:type="character" w:styleId="Accentuation">
    <w:name w:val="Emphasis"/>
    <w:basedOn w:val="Policepardfaut"/>
    <w:uiPriority w:val="20"/>
    <w:qFormat/>
    <w:rsid w:val="004674EA"/>
    <w:rPr>
      <w:i/>
      <w:iCs/>
    </w:rPr>
  </w:style>
  <w:style w:type="character" w:styleId="Titredulivre">
    <w:name w:val="Book Title"/>
    <w:basedOn w:val="Policepardfaut"/>
    <w:uiPriority w:val="33"/>
    <w:qFormat/>
    <w:rsid w:val="00144C90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144C9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44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4C90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144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4C90"/>
    <w:rPr>
      <w:rFonts w:ascii="Arial" w:hAnsi="Arial"/>
    </w:rPr>
  </w:style>
  <w:style w:type="paragraph" w:customStyle="1" w:styleId="ULexpediteur">
    <w:name w:val="UL expediteur"/>
    <w:basedOn w:val="Normal"/>
    <w:link w:val="ULexpediteurCar"/>
    <w:qFormat/>
    <w:rsid w:val="00D83060"/>
    <w:pPr>
      <w:spacing w:after="0" w:line="360" w:lineRule="auto"/>
    </w:pPr>
    <w:rPr>
      <w:sz w:val="14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ULexpediteurCar">
    <w:name w:val="UL expediteur Car"/>
    <w:basedOn w:val="Policepardfaut"/>
    <w:link w:val="ULexpediteur"/>
    <w:rsid w:val="00D83060"/>
    <w:rPr>
      <w:rFonts w:ascii="Arial" w:hAnsi="Arial"/>
      <w:sz w:val="14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445B"/>
    <w:rPr>
      <w:rFonts w:ascii="Tahoma" w:hAnsi="Tahoma" w:cs="Tahoma"/>
      <w:sz w:val="16"/>
      <w:szCs w:val="16"/>
    </w:rPr>
  </w:style>
  <w:style w:type="paragraph" w:customStyle="1" w:styleId="ULadresse">
    <w:name w:val="UL adresse"/>
    <w:basedOn w:val="Normal"/>
    <w:link w:val="ULadresseCar"/>
    <w:qFormat/>
    <w:rsid w:val="005F772B"/>
    <w:pPr>
      <w:tabs>
        <w:tab w:val="left" w:pos="6237"/>
      </w:tabs>
      <w:spacing w:after="0"/>
    </w:pPr>
    <w:rPr>
      <w:szCs w:val="18"/>
    </w:rPr>
  </w:style>
  <w:style w:type="character" w:customStyle="1" w:styleId="ULadresseCar">
    <w:name w:val="UL adresse Car"/>
    <w:basedOn w:val="Policepardfaut"/>
    <w:link w:val="ULadresse"/>
    <w:rsid w:val="005F772B"/>
    <w:rPr>
      <w:rFonts w:ascii="Arial" w:hAnsi="Arial"/>
      <w:sz w:val="18"/>
      <w:szCs w:val="18"/>
    </w:rPr>
  </w:style>
  <w:style w:type="paragraph" w:customStyle="1" w:styleId="Normale">
    <w:name w:val="Normal(e)"/>
    <w:basedOn w:val="Normal"/>
    <w:rsid w:val="006C4DD3"/>
    <w:pPr>
      <w:widowControl w:val="0"/>
      <w:autoSpaceDE w:val="0"/>
      <w:autoSpaceDN w:val="0"/>
      <w:adjustRightInd w:val="0"/>
      <w:spacing w:after="0" w:line="289" w:lineRule="auto"/>
      <w:textAlignment w:val="baseline"/>
    </w:pPr>
    <w:rPr>
      <w:rFonts w:ascii="Helvetica" w:eastAsia="Times New Roman" w:hAnsi="Helvetica" w:cs="Times New Roman"/>
      <w:color w:val="000000"/>
      <w:sz w:val="24"/>
      <w:szCs w:val="20"/>
      <w:lang w:eastAsia="fr-FR"/>
    </w:rPr>
  </w:style>
  <w:style w:type="character" w:customStyle="1" w:styleId="Normale1">
    <w:name w:val="Normal(e)1"/>
    <w:rsid w:val="006C4DD3"/>
    <w:rPr>
      <w:rFonts w:ascii="Helvetica" w:hAnsi="Helvetica"/>
      <w:color w:val="000000"/>
      <w:spacing w:val="0"/>
      <w:w w:val="100"/>
      <w:position w:val="0"/>
      <w:sz w:val="24"/>
      <w:u w:val="none"/>
      <w:vertAlign w:val="baseline"/>
    </w:rPr>
  </w:style>
  <w:style w:type="paragraph" w:customStyle="1" w:styleId="NormalParagraphStyle">
    <w:name w:val="NormalParagraphStyle"/>
    <w:basedOn w:val="Normal"/>
    <w:rsid w:val="00100DC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0"/>
      <w:lang w:eastAsia="fr-FR"/>
    </w:rPr>
  </w:style>
  <w:style w:type="paragraph" w:customStyle="1" w:styleId="ULNomduserviceemetteur">
    <w:name w:val="UL Nom du service emetteur"/>
    <w:basedOn w:val="Normal"/>
    <w:link w:val="ULNomduserviceemetteurCar"/>
    <w:qFormat/>
    <w:rsid w:val="00A157A0"/>
    <w:rPr>
      <w:b/>
      <w:sz w:val="24"/>
    </w:rPr>
  </w:style>
  <w:style w:type="character" w:styleId="Lienhypertexte">
    <w:name w:val="Hyperlink"/>
    <w:basedOn w:val="Policepardfaut"/>
    <w:uiPriority w:val="99"/>
    <w:unhideWhenUsed/>
    <w:rsid w:val="006574E2"/>
    <w:rPr>
      <w:color w:val="0000FF" w:themeColor="hyperlink"/>
      <w:u w:val="single"/>
    </w:rPr>
  </w:style>
  <w:style w:type="character" w:customStyle="1" w:styleId="ULNomduserviceemetteurCar">
    <w:name w:val="UL Nom du service emetteur Car"/>
    <w:basedOn w:val="Policepardfaut"/>
    <w:link w:val="ULNomduserviceemetteur"/>
    <w:rsid w:val="00A157A0"/>
    <w:rPr>
      <w:rFonts w:ascii="Arial" w:hAnsi="Arial"/>
      <w:b/>
      <w:sz w:val="24"/>
    </w:rPr>
  </w:style>
  <w:style w:type="table" w:styleId="Grilledutableau">
    <w:name w:val="Table Grid"/>
    <w:basedOn w:val="TableauNormal"/>
    <w:uiPriority w:val="59"/>
    <w:rsid w:val="00571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813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nglep01\Downloads\labos_en_tete_avec_acronyme%20(3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F40E0-C1D8-4E7E-A234-78EA742E4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labos_en_tete_avec_acronyme (3)</Template>
  <TotalTime>1</TotalTime>
  <Pages>1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anglep01</dc:creator>
  <cp:lastModifiedBy>Claire Buisson</cp:lastModifiedBy>
  <cp:revision>3</cp:revision>
  <cp:lastPrinted>2014-03-20T16:59:00Z</cp:lastPrinted>
  <dcterms:created xsi:type="dcterms:W3CDTF">2017-07-06T12:35:00Z</dcterms:created>
  <dcterms:modified xsi:type="dcterms:W3CDTF">2021-10-19T07:08:00Z</dcterms:modified>
</cp:coreProperties>
</file>